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6CC" w:rsidRPr="0058137F" w:rsidRDefault="0058137F" w:rsidP="0058137F">
      <w:pPr>
        <w:jc w:val="center"/>
        <w:rPr>
          <w:b/>
        </w:rPr>
      </w:pPr>
      <w:r w:rsidRPr="0058137F">
        <w:rPr>
          <w:b/>
        </w:rPr>
        <w:t>Speech</w:t>
      </w:r>
      <w:r w:rsidR="00A83493">
        <w:rPr>
          <w:b/>
        </w:rPr>
        <w:t xml:space="preserve"> wethouder Herbert Raat</w:t>
      </w:r>
      <w:r w:rsidRPr="0058137F">
        <w:rPr>
          <w:b/>
        </w:rPr>
        <w:t xml:space="preserve"> </w:t>
      </w:r>
      <w:r w:rsidR="00A83493">
        <w:rPr>
          <w:b/>
        </w:rPr>
        <w:t>bij opening Ben-</w:t>
      </w:r>
      <w:r w:rsidRPr="0058137F">
        <w:rPr>
          <w:b/>
        </w:rPr>
        <w:t>Goerion fietspad</w:t>
      </w:r>
    </w:p>
    <w:p w:rsidR="0058137F" w:rsidRDefault="0058137F" w:rsidP="0058137F">
      <w:pPr>
        <w:jc w:val="center"/>
        <w:rPr>
          <w:b/>
        </w:rPr>
      </w:pPr>
      <w:r w:rsidRPr="0058137F">
        <w:rPr>
          <w:b/>
        </w:rPr>
        <w:t>Donderdag 17 mei 2018</w:t>
      </w:r>
    </w:p>
    <w:p w:rsidR="0058137F" w:rsidRDefault="0058137F" w:rsidP="0058137F">
      <w:pPr>
        <w:rPr>
          <w:b/>
        </w:rPr>
      </w:pPr>
      <w:bookmarkStart w:id="0" w:name="_GoBack"/>
      <w:bookmarkEnd w:id="0"/>
    </w:p>
    <w:p w:rsidR="00E93932" w:rsidRPr="00674221" w:rsidRDefault="004623C7" w:rsidP="0058137F">
      <w:pPr>
        <w:rPr>
          <w:lang w:val="en-US"/>
        </w:rPr>
      </w:pPr>
      <w:proofErr w:type="spellStart"/>
      <w:r w:rsidRPr="00A83493">
        <w:t>Alon</w:t>
      </w:r>
      <w:proofErr w:type="spellEnd"/>
      <w:r w:rsidRPr="00A83493">
        <w:t xml:space="preserve">. </w:t>
      </w:r>
      <w:proofErr w:type="spellStart"/>
      <w:r w:rsidRPr="00A83493">
        <w:t>Beruchim</w:t>
      </w:r>
      <w:proofErr w:type="spellEnd"/>
      <w:r w:rsidRPr="00A83493">
        <w:t xml:space="preserve"> </w:t>
      </w:r>
      <w:proofErr w:type="spellStart"/>
      <w:r w:rsidRPr="00A83493">
        <w:t>habaim</w:t>
      </w:r>
      <w:proofErr w:type="spellEnd"/>
      <w:r w:rsidRPr="00A83493">
        <w:t xml:space="preserve"> </w:t>
      </w:r>
      <w:proofErr w:type="spellStart"/>
      <w:r w:rsidRPr="00A83493">
        <w:t>lea</w:t>
      </w:r>
      <w:r w:rsidR="00E93932" w:rsidRPr="00A83493">
        <w:t>mstelveen</w:t>
      </w:r>
      <w:proofErr w:type="spellEnd"/>
      <w:r w:rsidR="00E93932" w:rsidRPr="00A83493">
        <w:t xml:space="preserve">. </w:t>
      </w:r>
      <w:proofErr w:type="spellStart"/>
      <w:r w:rsidR="00E93932" w:rsidRPr="00674221">
        <w:rPr>
          <w:lang w:val="en-US"/>
        </w:rPr>
        <w:t>Anu</w:t>
      </w:r>
      <w:proofErr w:type="spellEnd"/>
      <w:r w:rsidR="00E93932" w:rsidRPr="00674221">
        <w:rPr>
          <w:lang w:val="en-US"/>
        </w:rPr>
        <w:t xml:space="preserve"> </w:t>
      </w:r>
      <w:proofErr w:type="spellStart"/>
      <w:r w:rsidR="00E93932" w:rsidRPr="00674221">
        <w:rPr>
          <w:lang w:val="en-US"/>
        </w:rPr>
        <w:t>shmechim</w:t>
      </w:r>
      <w:proofErr w:type="spellEnd"/>
      <w:r w:rsidR="00E93932" w:rsidRPr="00674221">
        <w:rPr>
          <w:lang w:val="en-US"/>
        </w:rPr>
        <w:t xml:space="preserve"> </w:t>
      </w:r>
      <w:proofErr w:type="spellStart"/>
      <w:r w:rsidR="00E93932" w:rsidRPr="00674221">
        <w:rPr>
          <w:lang w:val="en-US"/>
        </w:rPr>
        <w:t>schincha</w:t>
      </w:r>
      <w:proofErr w:type="spellEnd"/>
      <w:r w:rsidR="00E93932" w:rsidRPr="00674221">
        <w:rPr>
          <w:lang w:val="en-US"/>
        </w:rPr>
        <w:t xml:space="preserve"> </w:t>
      </w:r>
      <w:proofErr w:type="spellStart"/>
      <w:r w:rsidR="00E93932" w:rsidRPr="00674221">
        <w:rPr>
          <w:lang w:val="en-US"/>
        </w:rPr>
        <w:t>po</w:t>
      </w:r>
      <w:proofErr w:type="spellEnd"/>
      <w:r w:rsidR="00E93932" w:rsidRPr="00674221">
        <w:rPr>
          <w:lang w:val="en-US"/>
        </w:rPr>
        <w:t xml:space="preserve">. Ma </w:t>
      </w:r>
      <w:proofErr w:type="spellStart"/>
      <w:r w:rsidR="00E93932" w:rsidRPr="00674221">
        <w:rPr>
          <w:lang w:val="en-US"/>
        </w:rPr>
        <w:t>Shalomcha</w:t>
      </w:r>
      <w:proofErr w:type="spellEnd"/>
      <w:r w:rsidR="00E93932" w:rsidRPr="00674221">
        <w:rPr>
          <w:lang w:val="en-US"/>
        </w:rPr>
        <w:t>?</w:t>
      </w:r>
    </w:p>
    <w:p w:rsidR="00E93932" w:rsidRPr="00E93932" w:rsidRDefault="00E93932" w:rsidP="0058137F">
      <w:pPr>
        <w:rPr>
          <w:highlight w:val="yellow"/>
          <w:lang w:val="en-US"/>
        </w:rPr>
      </w:pPr>
    </w:p>
    <w:p w:rsidR="0058137F" w:rsidRDefault="0058137F" w:rsidP="0058137F">
      <w:pPr>
        <w:rPr>
          <w:lang w:val="en-US"/>
        </w:rPr>
      </w:pPr>
      <w:r w:rsidRPr="00674221">
        <w:rPr>
          <w:lang w:val="en-US"/>
        </w:rPr>
        <w:t xml:space="preserve">We welcome </w:t>
      </w:r>
      <w:proofErr w:type="spellStart"/>
      <w:r w:rsidRPr="00674221">
        <w:rPr>
          <w:lang w:val="en-US"/>
        </w:rPr>
        <w:t>Alon</w:t>
      </w:r>
      <w:proofErr w:type="spellEnd"/>
      <w:r w:rsidR="00E93932" w:rsidRPr="00674221">
        <w:rPr>
          <w:lang w:val="en-US"/>
        </w:rPr>
        <w:t xml:space="preserve"> Ben-Goerion</w:t>
      </w:r>
      <w:r w:rsidRPr="00674221">
        <w:rPr>
          <w:lang w:val="en-US"/>
        </w:rPr>
        <w:t xml:space="preserve"> in Amstelveen and are plea</w:t>
      </w:r>
      <w:r w:rsidRPr="0058137F">
        <w:rPr>
          <w:lang w:val="en-US"/>
        </w:rPr>
        <w:t xml:space="preserve">sed that he is here with us today. </w:t>
      </w:r>
      <w:r w:rsidR="00E93932">
        <w:rPr>
          <w:lang w:val="en-US"/>
        </w:rPr>
        <w:t xml:space="preserve">The </w:t>
      </w:r>
      <w:r w:rsidR="00CC55A1">
        <w:rPr>
          <w:lang w:val="en-US"/>
        </w:rPr>
        <w:t>CIDI</w:t>
      </w:r>
      <w:r w:rsidR="00E93932">
        <w:rPr>
          <w:lang w:val="en-US"/>
        </w:rPr>
        <w:t xml:space="preserve"> invited you to be our guest. Because today we will reveal a </w:t>
      </w:r>
      <w:r w:rsidR="008B4DBF">
        <w:rPr>
          <w:lang w:val="en-US"/>
        </w:rPr>
        <w:t>bicycle path</w:t>
      </w:r>
      <w:r w:rsidR="00E93932">
        <w:rPr>
          <w:lang w:val="en-US"/>
        </w:rPr>
        <w:t xml:space="preserve"> named after your grandfather: David Ben-Goerion. </w:t>
      </w:r>
    </w:p>
    <w:p w:rsidR="00E93932" w:rsidRDefault="00E93932" w:rsidP="0058137F">
      <w:pPr>
        <w:rPr>
          <w:lang w:val="en-US"/>
        </w:rPr>
      </w:pPr>
    </w:p>
    <w:p w:rsidR="000E4593" w:rsidRDefault="00DA3C49" w:rsidP="0058137F">
      <w:pPr>
        <w:rPr>
          <w:lang w:val="en-US"/>
        </w:rPr>
      </w:pPr>
      <w:r w:rsidRPr="00DA3C49">
        <w:rPr>
          <w:lang w:val="en-US"/>
        </w:rPr>
        <w:t xml:space="preserve">Your grandfather was the founder </w:t>
      </w:r>
      <w:r>
        <w:rPr>
          <w:lang w:val="en-US"/>
        </w:rPr>
        <w:t>and the first Prime Minister</w:t>
      </w:r>
      <w:r w:rsidRPr="00DA3C49">
        <w:rPr>
          <w:lang w:val="en-US"/>
        </w:rPr>
        <w:t xml:space="preserve"> of the State Israel. </w:t>
      </w:r>
      <w:r>
        <w:rPr>
          <w:lang w:val="en-US"/>
        </w:rPr>
        <w:t xml:space="preserve">Which was founded </w:t>
      </w:r>
      <w:r w:rsidR="008B4DBF">
        <w:rPr>
          <w:lang w:val="en-US"/>
        </w:rPr>
        <w:t>seventy</w:t>
      </w:r>
      <w:r>
        <w:rPr>
          <w:lang w:val="en-US"/>
        </w:rPr>
        <w:t xml:space="preserve"> years ago. </w:t>
      </w:r>
      <w:r w:rsidR="00CC55A1">
        <w:rPr>
          <w:lang w:val="en-US"/>
        </w:rPr>
        <w:t xml:space="preserve">When I was 19 years old I worked in Tel Aviv. And every day I took the bus to the Basel Hotel, now known as the Leonardo Hotel to work as a lifeguard at their swimming pool. Each day I walked by the house of David Ben-Goerion at the Ben-Gurion Boulevard 17. It is an honor to meet you today. His grandson in my hometown. </w:t>
      </w:r>
    </w:p>
    <w:p w:rsidR="000E4593" w:rsidRDefault="000E4593" w:rsidP="0058137F">
      <w:pPr>
        <w:rPr>
          <w:lang w:val="en-US"/>
        </w:rPr>
      </w:pPr>
    </w:p>
    <w:p w:rsidR="00CC55A1" w:rsidRDefault="000E4593" w:rsidP="0058137F">
      <w:pPr>
        <w:rPr>
          <w:lang w:val="en-US"/>
        </w:rPr>
      </w:pPr>
      <w:r>
        <w:rPr>
          <w:lang w:val="en-US"/>
        </w:rPr>
        <w:t xml:space="preserve">It was before the intifada and my colleagues were Israelis, Arabians and people like myself. After work we drank a couple of beers together and had the best time. It was a special time in my life and I genuinely hope that those times will return. </w:t>
      </w:r>
    </w:p>
    <w:p w:rsidR="00CC55A1" w:rsidRDefault="00CC55A1" w:rsidP="0058137F">
      <w:pPr>
        <w:rPr>
          <w:lang w:val="en-US"/>
        </w:rPr>
      </w:pPr>
    </w:p>
    <w:p w:rsidR="00661FA3" w:rsidRDefault="008B4DBF" w:rsidP="0058137F">
      <w:pPr>
        <w:rPr>
          <w:lang w:val="en-US"/>
        </w:rPr>
      </w:pPr>
      <w:r>
        <w:rPr>
          <w:lang w:val="en-US"/>
        </w:rPr>
        <w:t xml:space="preserve">We in Amstelveen do not have an embassy to translocate from Tel Aviv to Jerusalem, but nonetheless take this celebratory day as an opportunity to honor  the seventieth birthday of Israel. </w:t>
      </w:r>
    </w:p>
    <w:p w:rsidR="008B4DBF" w:rsidRPr="008B4DBF" w:rsidRDefault="008B4DBF" w:rsidP="0058137F">
      <w:pPr>
        <w:rPr>
          <w:lang w:val="en-US"/>
        </w:rPr>
      </w:pPr>
    </w:p>
    <w:p w:rsidR="00011727" w:rsidRDefault="00DF4DC6" w:rsidP="0058137F">
      <w:pPr>
        <w:rPr>
          <w:lang w:val="en-US"/>
        </w:rPr>
      </w:pPr>
      <w:r>
        <w:rPr>
          <w:lang w:val="en-US"/>
        </w:rPr>
        <w:t xml:space="preserve">Amstelveen has a large Jewish community. </w:t>
      </w:r>
      <w:r w:rsidR="00A06773">
        <w:rPr>
          <w:lang w:val="en-US"/>
        </w:rPr>
        <w:t>Two weeks ago I visited a former synagogue on the 4</w:t>
      </w:r>
      <w:r w:rsidR="00A06773" w:rsidRPr="00A06773">
        <w:rPr>
          <w:vertAlign w:val="superscript"/>
          <w:lang w:val="en-US"/>
        </w:rPr>
        <w:t>th</w:t>
      </w:r>
      <w:r w:rsidR="00A06773">
        <w:rPr>
          <w:lang w:val="en-US"/>
        </w:rPr>
        <w:t xml:space="preserve"> of May, our Memorial Day. </w:t>
      </w:r>
      <w:r w:rsidR="004C3BF0">
        <w:rPr>
          <w:lang w:val="en-US"/>
        </w:rPr>
        <w:t xml:space="preserve">Because of the effort of a group of local </w:t>
      </w:r>
      <w:r w:rsidR="004C3BF0" w:rsidRPr="005218C8">
        <w:rPr>
          <w:lang w:val="en-US"/>
        </w:rPr>
        <w:t>residents, and some of them are with us today, this building</w:t>
      </w:r>
      <w:r w:rsidR="004C3BF0">
        <w:rPr>
          <w:lang w:val="en-US"/>
        </w:rPr>
        <w:t xml:space="preserve"> was saved from demolition. </w:t>
      </w:r>
      <w:r w:rsidR="00011727">
        <w:rPr>
          <w:lang w:val="en-US"/>
        </w:rPr>
        <w:t xml:space="preserve">During one of the speeches it was mentioned that, despite the large Jewish community, </w:t>
      </w:r>
      <w:r w:rsidR="00DA3C49">
        <w:rPr>
          <w:lang w:val="en-US"/>
        </w:rPr>
        <w:t>there are not enough Jewish marking points in Amstelveen.</w:t>
      </w:r>
    </w:p>
    <w:p w:rsidR="00011727" w:rsidRDefault="00011727" w:rsidP="0058137F">
      <w:pPr>
        <w:rPr>
          <w:lang w:val="en-US"/>
        </w:rPr>
      </w:pPr>
    </w:p>
    <w:p w:rsidR="00D6258A" w:rsidRPr="001B335C" w:rsidRDefault="00011727" w:rsidP="0058137F">
      <w:pPr>
        <w:rPr>
          <w:lang w:val="en-US"/>
        </w:rPr>
      </w:pPr>
      <w:r>
        <w:rPr>
          <w:lang w:val="en-US"/>
        </w:rPr>
        <w:t>Saving the former synagogue was a starting point. And a bicycle path named after your grandfather is the second step. If it is up to me the time is now develop a broad program</w:t>
      </w:r>
      <w:r w:rsidR="00DA3C49">
        <w:rPr>
          <w:lang w:val="en-US"/>
        </w:rPr>
        <w:t xml:space="preserve"> about our history</w:t>
      </w:r>
      <w:r>
        <w:rPr>
          <w:lang w:val="en-US"/>
        </w:rPr>
        <w:t xml:space="preserve"> including a prominent place </w:t>
      </w:r>
      <w:r w:rsidR="006979EB">
        <w:rPr>
          <w:lang w:val="en-US"/>
        </w:rPr>
        <w:t xml:space="preserve">for our Jewish residents. </w:t>
      </w:r>
      <w:r>
        <w:rPr>
          <w:lang w:val="en-US"/>
        </w:rPr>
        <w:t xml:space="preserve">Thank you for being here. We are </w:t>
      </w:r>
      <w:r w:rsidR="006979EB">
        <w:rPr>
          <w:lang w:val="en-US"/>
        </w:rPr>
        <w:t xml:space="preserve">very grateful. </w:t>
      </w:r>
    </w:p>
    <w:sectPr w:rsidR="00D6258A" w:rsidRPr="001B3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37F"/>
    <w:rsid w:val="00011727"/>
    <w:rsid w:val="000875B5"/>
    <w:rsid w:val="000E4593"/>
    <w:rsid w:val="001B335C"/>
    <w:rsid w:val="0026288E"/>
    <w:rsid w:val="004623C7"/>
    <w:rsid w:val="004C3BF0"/>
    <w:rsid w:val="005218C8"/>
    <w:rsid w:val="0058137F"/>
    <w:rsid w:val="00661FA3"/>
    <w:rsid w:val="00674221"/>
    <w:rsid w:val="006979EB"/>
    <w:rsid w:val="006F76CC"/>
    <w:rsid w:val="008801C1"/>
    <w:rsid w:val="008B4DBF"/>
    <w:rsid w:val="00A06773"/>
    <w:rsid w:val="00A83493"/>
    <w:rsid w:val="00CC55A1"/>
    <w:rsid w:val="00D6258A"/>
    <w:rsid w:val="00DA3C49"/>
    <w:rsid w:val="00DF4DC6"/>
    <w:rsid w:val="00E9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F67B6E29.dotm</Template>
  <TotalTime>1</TotalTime>
  <Pages>1</Pages>
  <Words>301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Mets, Cherilyn</dc:creator>
  <cp:lastModifiedBy>Mets, Cherilyn</cp:lastModifiedBy>
  <cp:revision>2</cp:revision>
  <cp:lastPrinted>2018-05-16T09:56:00Z</cp:lastPrinted>
  <dcterms:created xsi:type="dcterms:W3CDTF">2018-05-17T11:16:00Z</dcterms:created>
  <dcterms:modified xsi:type="dcterms:W3CDTF">2018-05-17T11:16:00Z</dcterms:modified>
</cp:coreProperties>
</file>